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891" w:rsidRPr="00D94D59" w:rsidRDefault="00430891" w:rsidP="00430891">
      <w:pPr>
        <w:rPr>
          <w:rFonts w:ascii="Arial" w:hAnsi="Arial" w:cs="Arial"/>
          <w:b/>
        </w:rPr>
      </w:pPr>
      <w:r w:rsidRPr="00D94D59">
        <w:rPr>
          <w:rFonts w:ascii="Arial" w:hAnsi="Arial" w:cs="Arial"/>
          <w:b/>
        </w:rPr>
        <w:t>Adventskoffer</w:t>
      </w:r>
    </w:p>
    <w:p w:rsidR="00430891" w:rsidRPr="00D94D59" w:rsidRDefault="00430891" w:rsidP="00430891">
      <w:pPr>
        <w:rPr>
          <w:rFonts w:ascii="Arial" w:hAnsi="Arial" w:cs="Arial"/>
        </w:rPr>
      </w:pPr>
      <w:r w:rsidRPr="00D94D59">
        <w:rPr>
          <w:rFonts w:ascii="Arial" w:hAnsi="Arial" w:cs="Arial"/>
        </w:rPr>
        <w:t xml:space="preserve">Advent </w:t>
      </w:r>
      <w:r w:rsidRPr="00D94D59">
        <w:rPr>
          <w:rFonts w:ascii="Arial" w:hAnsi="Arial" w:cs="Arial"/>
        </w:rPr>
        <w:t>- e</w:t>
      </w:r>
      <w:r w:rsidRPr="00D94D59">
        <w:rPr>
          <w:rFonts w:ascii="Arial" w:hAnsi="Arial" w:cs="Arial"/>
        </w:rPr>
        <w:t xml:space="preserve">s ist tatsächlich bald soweit. Kekse backen, musizieren, dekorieren, Geschenke basteln-kaufen, Weihnachtsmarkt und Weihnachtsfeier. Eine schöne Zeit, - auch eine sehr volle Zeit. </w:t>
      </w:r>
    </w:p>
    <w:p w:rsidR="00430891" w:rsidRPr="00D94D59" w:rsidRDefault="00430891" w:rsidP="00430891">
      <w:pPr>
        <w:rPr>
          <w:rFonts w:ascii="Arial" w:hAnsi="Arial" w:cs="Arial"/>
        </w:rPr>
      </w:pPr>
      <w:r w:rsidRPr="00D94D59">
        <w:rPr>
          <w:rFonts w:ascii="Arial" w:hAnsi="Arial" w:cs="Arial"/>
        </w:rPr>
        <w:t xml:space="preserve">In all dem Adventlichen </w:t>
      </w:r>
      <w:r w:rsidRPr="00D94D59">
        <w:rPr>
          <w:rFonts w:ascii="Arial" w:hAnsi="Arial" w:cs="Arial"/>
        </w:rPr>
        <w:t>T</w:t>
      </w:r>
      <w:r w:rsidRPr="00D94D59">
        <w:rPr>
          <w:rFonts w:ascii="Arial" w:hAnsi="Arial" w:cs="Arial"/>
        </w:rPr>
        <w:t>reiben klopft es an die Tür. Ihr öffnet sie, kalter Wind zieht in die warme Stube. Da stehen sie, Maria und Jose</w:t>
      </w:r>
      <w:r w:rsidRPr="00D94D59">
        <w:rPr>
          <w:rFonts w:ascii="Arial" w:hAnsi="Arial" w:cs="Arial"/>
        </w:rPr>
        <w:t>f</w:t>
      </w:r>
      <w:r w:rsidRPr="00D94D59">
        <w:rPr>
          <w:rFonts w:ascii="Arial" w:hAnsi="Arial" w:cs="Arial"/>
        </w:rPr>
        <w:t xml:space="preserve">. </w:t>
      </w:r>
      <w:r w:rsidRPr="00D94D59">
        <w:rPr>
          <w:rFonts w:ascii="Arial" w:hAnsi="Arial" w:cs="Arial"/>
        </w:rPr>
        <w:t>„</w:t>
      </w:r>
      <w:r w:rsidRPr="00D94D59">
        <w:rPr>
          <w:rFonts w:ascii="Arial" w:hAnsi="Arial" w:cs="Arial"/>
        </w:rPr>
        <w:t>Habt ihr Platz für uns</w:t>
      </w:r>
      <w:r w:rsidRPr="00D94D59">
        <w:rPr>
          <w:rFonts w:ascii="Arial" w:hAnsi="Arial" w:cs="Arial"/>
        </w:rPr>
        <w:t>“</w:t>
      </w:r>
      <w:r w:rsidRPr="00D94D59">
        <w:rPr>
          <w:rFonts w:ascii="Arial" w:hAnsi="Arial" w:cs="Arial"/>
        </w:rPr>
        <w:t xml:space="preserve">, fragen sie, </w:t>
      </w:r>
      <w:r w:rsidRPr="00D94D59">
        <w:rPr>
          <w:rFonts w:ascii="Arial" w:hAnsi="Arial" w:cs="Arial"/>
        </w:rPr>
        <w:t>„</w:t>
      </w:r>
      <w:r w:rsidRPr="00D94D59">
        <w:rPr>
          <w:rFonts w:ascii="Arial" w:hAnsi="Arial" w:cs="Arial"/>
        </w:rPr>
        <w:t>nur eine Nacht</w:t>
      </w:r>
      <w:r w:rsidRPr="00D94D59">
        <w:rPr>
          <w:rFonts w:ascii="Arial" w:hAnsi="Arial" w:cs="Arial"/>
        </w:rPr>
        <w:t>“</w:t>
      </w:r>
      <w:r w:rsidRPr="00D94D59">
        <w:rPr>
          <w:rFonts w:ascii="Arial" w:hAnsi="Arial" w:cs="Arial"/>
        </w:rPr>
        <w:t>. Ihr schmunzelt vielleicht und denkt, das geht ja gar nicht</w:t>
      </w:r>
      <w:r w:rsidRPr="00D94D59">
        <w:rPr>
          <w:rFonts w:ascii="Arial" w:hAnsi="Arial" w:cs="Arial"/>
        </w:rPr>
        <w:t xml:space="preserve">. Ja, es ist eine Geschichte, eine sehr alte, wahre Geschichte… </w:t>
      </w:r>
      <w:proofErr w:type="gramStart"/>
      <w:r w:rsidRPr="00D94D59">
        <w:rPr>
          <w:rFonts w:ascii="Arial" w:hAnsi="Arial" w:cs="Arial"/>
        </w:rPr>
        <w:t>Lass</w:t>
      </w:r>
      <w:proofErr w:type="gramEnd"/>
      <w:r w:rsidRPr="00D94D59">
        <w:rPr>
          <w:rFonts w:ascii="Arial" w:hAnsi="Arial" w:cs="Arial"/>
        </w:rPr>
        <w:t xml:space="preserve"> dich mit hinein nehmen in die</w:t>
      </w:r>
      <w:r w:rsidR="00DB1B83">
        <w:rPr>
          <w:rFonts w:ascii="Arial" w:hAnsi="Arial" w:cs="Arial"/>
        </w:rPr>
        <w:t>se</w:t>
      </w:r>
      <w:r w:rsidRPr="00D94D59">
        <w:rPr>
          <w:rFonts w:ascii="Arial" w:hAnsi="Arial" w:cs="Arial"/>
        </w:rPr>
        <w:t xml:space="preserve"> Geschichte. </w:t>
      </w:r>
    </w:p>
    <w:p w:rsidR="00430891" w:rsidRPr="00D94D59" w:rsidRDefault="00430891" w:rsidP="00430891">
      <w:pPr>
        <w:rPr>
          <w:rFonts w:ascii="Arial" w:hAnsi="Arial" w:cs="Arial"/>
        </w:rPr>
      </w:pPr>
      <w:r w:rsidRPr="00D94D59">
        <w:rPr>
          <w:rFonts w:ascii="Arial" w:hAnsi="Arial" w:cs="Arial"/>
        </w:rPr>
        <w:t>Ein Adventskoffer, was ist da</w:t>
      </w:r>
      <w:bookmarkStart w:id="0" w:name="_GoBack"/>
      <w:bookmarkEnd w:id="0"/>
      <w:r w:rsidRPr="00D94D59">
        <w:rPr>
          <w:rFonts w:ascii="Arial" w:hAnsi="Arial" w:cs="Arial"/>
        </w:rPr>
        <w:t xml:space="preserve">s? </w:t>
      </w:r>
      <w:r w:rsidRPr="00D94D59">
        <w:rPr>
          <w:rFonts w:ascii="Arial" w:hAnsi="Arial" w:cs="Arial"/>
        </w:rPr>
        <w:t xml:space="preserve">Ein Koffer - ohne Besitzer. Er möchte geöffnet, erforscht, bestaunt, entdeckt und dann weitergegeben werden. In ihm sind Schätze verborgen zum Genießen, zum Rausnehmen, zum Anfassen zum Erleben, vielleicht zum Behalten - um einen neuen Schatz hineinzulegen. </w:t>
      </w:r>
    </w:p>
    <w:p w:rsidR="00D94D59" w:rsidRPr="00D94D59" w:rsidRDefault="00430891" w:rsidP="00430891">
      <w:pPr>
        <w:rPr>
          <w:rFonts w:ascii="Arial" w:hAnsi="Arial" w:cs="Arial"/>
        </w:rPr>
      </w:pPr>
      <w:r w:rsidRPr="00D94D59">
        <w:rPr>
          <w:rFonts w:ascii="Arial" w:hAnsi="Arial" w:cs="Arial"/>
        </w:rPr>
        <w:t xml:space="preserve">Wie sieht das praktisch aus? </w:t>
      </w:r>
      <w:r w:rsidRPr="00D94D59">
        <w:rPr>
          <w:rFonts w:ascii="Arial" w:hAnsi="Arial" w:cs="Arial"/>
        </w:rPr>
        <w:t xml:space="preserve">Nehmt einen kleinen Koffer, die Krippenfiguren Maria und Josef, ein Logbuch zum </w:t>
      </w:r>
      <w:r w:rsidRPr="00D94D59">
        <w:rPr>
          <w:rFonts w:ascii="Arial" w:hAnsi="Arial" w:cs="Arial"/>
        </w:rPr>
        <w:t>Eintragen</w:t>
      </w:r>
      <w:r w:rsidRPr="00D94D59">
        <w:rPr>
          <w:rFonts w:ascii="Arial" w:hAnsi="Arial" w:cs="Arial"/>
        </w:rPr>
        <w:t xml:space="preserve">… und wenn ihr wollt </w:t>
      </w:r>
      <w:r w:rsidRPr="00D94D59">
        <w:rPr>
          <w:rFonts w:ascii="Arial" w:hAnsi="Arial" w:cs="Arial"/>
        </w:rPr>
        <w:t xml:space="preserve">packt </w:t>
      </w:r>
      <w:r w:rsidRPr="00D94D59">
        <w:rPr>
          <w:rFonts w:ascii="Arial" w:hAnsi="Arial" w:cs="Arial"/>
        </w:rPr>
        <w:t>noch weitere weihnachtliche Sachen zum Genießen, Anfassen, Probieren, Anschauen (Kerze, Kekse, Weihnachtstee, Bibel, Weihnachtsgeschichte…)</w:t>
      </w:r>
      <w:r w:rsidRPr="00D94D59">
        <w:rPr>
          <w:rFonts w:ascii="Arial" w:hAnsi="Arial" w:cs="Arial"/>
        </w:rPr>
        <w:t xml:space="preserve"> hinein</w:t>
      </w:r>
      <w:r w:rsidRPr="00D94D59">
        <w:rPr>
          <w:rFonts w:ascii="Arial" w:hAnsi="Arial" w:cs="Arial"/>
        </w:rPr>
        <w:t>. Schickt diesen Koffer innerhalb eurer Gemeinde auf Reisen</w:t>
      </w:r>
      <w:r w:rsidRPr="00D94D59">
        <w:rPr>
          <w:rFonts w:ascii="Arial" w:hAnsi="Arial" w:cs="Arial"/>
        </w:rPr>
        <w:t xml:space="preserve"> - </w:t>
      </w:r>
      <w:r w:rsidRPr="00D94D59">
        <w:rPr>
          <w:rFonts w:ascii="Arial" w:hAnsi="Arial" w:cs="Arial"/>
        </w:rPr>
        <w:t>Maria und Joseph eine Nacht bei Euch</w:t>
      </w:r>
      <w:r w:rsidRPr="00D94D59">
        <w:rPr>
          <w:rFonts w:ascii="Arial" w:hAnsi="Arial" w:cs="Arial"/>
        </w:rPr>
        <w:t xml:space="preserve"> – und </w:t>
      </w:r>
      <w:r w:rsidRPr="00D94D59">
        <w:rPr>
          <w:rFonts w:ascii="Arial" w:hAnsi="Arial" w:cs="Arial"/>
        </w:rPr>
        <w:t xml:space="preserve">legt fest, welche Familie ihn an welchem Tag </w:t>
      </w:r>
      <w:r w:rsidRPr="00D94D59">
        <w:rPr>
          <w:rFonts w:ascii="Arial" w:hAnsi="Arial" w:cs="Arial"/>
        </w:rPr>
        <w:t>bekommt und weitergibt</w:t>
      </w:r>
      <w:r w:rsidRPr="00D94D59">
        <w:rPr>
          <w:rFonts w:ascii="Arial" w:hAnsi="Arial" w:cs="Arial"/>
        </w:rPr>
        <w:t xml:space="preserve">. </w:t>
      </w:r>
      <w:r w:rsidR="00D94D59" w:rsidRPr="00D94D59">
        <w:rPr>
          <w:rFonts w:ascii="Arial" w:hAnsi="Arial" w:cs="Arial"/>
        </w:rPr>
        <w:t xml:space="preserve">In das Logbuch trägt jeder ein, wo der Koffer zu Besuch war, was ihr dort mit dem Koffer – mit Maria und Josef – erlebt habt. Ihr könnt euch überlegen, ob ihr etwas in den Koffer hineinlegen wollt, etwas, was ihr Maria und Josef für ihre Reise mit auf den Weg geben wollt. </w:t>
      </w:r>
    </w:p>
    <w:p w:rsidR="00430891" w:rsidRDefault="00430891" w:rsidP="00430891">
      <w:pPr>
        <w:rPr>
          <w:rFonts w:ascii="Arial" w:hAnsi="Arial" w:cs="Arial"/>
        </w:rPr>
      </w:pPr>
      <w:r w:rsidRPr="00D94D59">
        <w:rPr>
          <w:rFonts w:ascii="Arial" w:hAnsi="Arial" w:cs="Arial"/>
        </w:rPr>
        <w:t>Am 24.12 kommt der Koffer zurück in die Gemeinde. Welche Geschichten und Kostbarkeiten er wohl jetzt in sich trägt</w:t>
      </w:r>
      <w:r w:rsidRPr="00D94D59">
        <w:rPr>
          <w:rFonts w:ascii="Arial" w:hAnsi="Arial" w:cs="Arial"/>
        </w:rPr>
        <w:t>? Nach dem Gottesdienst kann der Koffer bis zum 7.1.</w:t>
      </w:r>
      <w:r w:rsidRPr="00D94D59">
        <w:rPr>
          <w:rFonts w:ascii="Arial" w:hAnsi="Arial" w:cs="Arial"/>
        </w:rPr>
        <w:t xml:space="preserve"> für alle sichtbar aus</w:t>
      </w:r>
      <w:r w:rsidRPr="00D94D59">
        <w:rPr>
          <w:rFonts w:ascii="Arial" w:hAnsi="Arial" w:cs="Arial"/>
        </w:rPr>
        <w:t>ge</w:t>
      </w:r>
      <w:r w:rsidRPr="00D94D59">
        <w:rPr>
          <w:rFonts w:ascii="Arial" w:hAnsi="Arial" w:cs="Arial"/>
        </w:rPr>
        <w:t>stellt</w:t>
      </w:r>
      <w:r w:rsidRPr="00D94D59">
        <w:rPr>
          <w:rFonts w:ascii="Arial" w:hAnsi="Arial" w:cs="Arial"/>
        </w:rPr>
        <w:t xml:space="preserve"> werden</w:t>
      </w:r>
      <w:r w:rsidRPr="00D94D59">
        <w:rPr>
          <w:rFonts w:ascii="Arial" w:hAnsi="Arial" w:cs="Arial"/>
        </w:rPr>
        <w:t>.</w:t>
      </w:r>
    </w:p>
    <w:p w:rsidR="00D94D59" w:rsidRDefault="00D94D59" w:rsidP="00430891">
      <w:pPr>
        <w:rPr>
          <w:rFonts w:ascii="Arial" w:hAnsi="Arial" w:cs="Arial"/>
        </w:rPr>
      </w:pPr>
    </w:p>
    <w:p w:rsidR="00D94D59" w:rsidRDefault="00D94D59" w:rsidP="00430891">
      <w:pPr>
        <w:rPr>
          <w:rFonts w:ascii="Arial" w:hAnsi="Arial" w:cs="Arial"/>
        </w:rPr>
      </w:pPr>
      <w:r>
        <w:rPr>
          <w:rFonts w:ascii="Arial" w:hAnsi="Arial" w:cs="Arial"/>
        </w:rPr>
        <w:t>Diese Textvorlage, die weiterbearbeitet wurde</w:t>
      </w:r>
      <w:r w:rsidR="00DB1B8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und die Fotos kommen aus der FeG Hildesheim. </w:t>
      </w:r>
    </w:p>
    <w:p w:rsidR="00DB1B83" w:rsidRDefault="00DB1B83" w:rsidP="00430891">
      <w:pPr>
        <w:rPr>
          <w:rFonts w:ascii="Arial" w:hAnsi="Arial" w:cs="Arial"/>
        </w:rPr>
      </w:pPr>
    </w:p>
    <w:p w:rsidR="00DB1B83" w:rsidRPr="00D94D59" w:rsidRDefault="00DB1B83" w:rsidP="0043089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35225E2" wp14:editId="01840069">
            <wp:extent cx="5760720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B83" w:rsidRPr="00D94D5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91"/>
    <w:rsid w:val="00430891"/>
    <w:rsid w:val="00A41E2B"/>
    <w:rsid w:val="00B836F2"/>
    <w:rsid w:val="00B92B11"/>
    <w:rsid w:val="00C14249"/>
    <w:rsid w:val="00D94D59"/>
    <w:rsid w:val="00DB1B83"/>
    <w:rsid w:val="00DC5C5A"/>
    <w:rsid w:val="00EA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E35F9"/>
  <w15:chartTrackingRefBased/>
  <w15:docId w15:val="{A5595E47-71EB-4C1C-9056-6A4B2840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308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F3D3FF0EB66E4590712D8A0E47333F" ma:contentTypeVersion="6" ma:contentTypeDescription="Ein neues Dokument erstellen." ma:contentTypeScope="" ma:versionID="d4e21566937d96825869f6d5cb90deaa">
  <xsd:schema xmlns:xsd="http://www.w3.org/2001/XMLSchema" xmlns:xs="http://www.w3.org/2001/XMLSchema" xmlns:p="http://schemas.microsoft.com/office/2006/metadata/properties" xmlns:ns2="468167d2-4936-4543-abbd-302fbe0cd11b" targetNamespace="http://schemas.microsoft.com/office/2006/metadata/properties" ma:root="true" ma:fieldsID="653ffdb607860d794adaf7b437565159" ns2:_="">
    <xsd:import namespace="468167d2-4936-4543-abbd-302fbe0cd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167d2-4936-4543-abbd-302fbe0cd1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CD0F01-4ABB-4ECC-91C7-AE51CD748168}"/>
</file>

<file path=customXml/itemProps2.xml><?xml version="1.0" encoding="utf-8"?>
<ds:datastoreItem xmlns:ds="http://schemas.openxmlformats.org/officeDocument/2006/customXml" ds:itemID="{DE9B6A17-D531-4143-8CD2-FC8195200121}"/>
</file>

<file path=customXml/itemProps3.xml><?xml version="1.0" encoding="utf-8"?>
<ds:datastoreItem xmlns:ds="http://schemas.openxmlformats.org/officeDocument/2006/customXml" ds:itemID="{84ED9D37-6DC3-46F4-A58D-336BCD854F12}"/>
</file>

<file path=docProps/app.xml><?xml version="1.0" encoding="utf-8"?>
<Properties xmlns="http://schemas.openxmlformats.org/officeDocument/2006/extended-properties" xmlns:vt="http://schemas.openxmlformats.org/officeDocument/2006/docPropsVTypes">
  <Template>3BF88292</Template>
  <TotalTime>0</TotalTime>
  <Pages>2</Pages>
  <Words>260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Rohlfing</dc:creator>
  <cp:keywords/>
  <dc:description/>
  <cp:lastModifiedBy>Claudia Rohlfing</cp:lastModifiedBy>
  <cp:revision>2</cp:revision>
  <dcterms:created xsi:type="dcterms:W3CDTF">2017-11-21T07:12:00Z</dcterms:created>
  <dcterms:modified xsi:type="dcterms:W3CDTF">2017-11-21T07:40:00Z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0x01010028F3D3FF0EB66E4590712D8A0E47333F</vt:lpwstr>
  </property>
</Properties>
</file>